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E9D" w:rsidRDefault="00AE6E9D" w:rsidP="00E75F57">
      <w:pPr>
        <w:spacing w:line="360" w:lineRule="auto"/>
      </w:pPr>
    </w:p>
    <w:p w:rsidR="00AE6E9D" w:rsidRDefault="00AE6E9D" w:rsidP="00962971">
      <w:pPr>
        <w:spacing w:line="360" w:lineRule="auto"/>
        <w:rPr>
          <w:rtl/>
        </w:rPr>
      </w:pPr>
      <w:r>
        <w:rPr>
          <w:rtl/>
        </w:rPr>
        <w:t>לכבוד: וועדת המכרזים</w:t>
      </w:r>
    </w:p>
    <w:p w:rsidR="00AE6E9D" w:rsidRDefault="00AE6E9D" w:rsidP="00E75F57">
      <w:pPr>
        <w:spacing w:line="360" w:lineRule="auto"/>
        <w:rPr>
          <w:rtl/>
        </w:rPr>
      </w:pPr>
    </w:p>
    <w:p w:rsidR="00AE6E9D" w:rsidRPr="00585A55" w:rsidRDefault="00AE6E9D" w:rsidP="00D56A18">
      <w:pPr>
        <w:spacing w:line="360" w:lineRule="auto"/>
        <w:jc w:val="center"/>
        <w:rPr>
          <w:b/>
          <w:bCs/>
          <w:u w:val="single"/>
          <w:rtl/>
        </w:rPr>
      </w:pPr>
      <w:r>
        <w:rPr>
          <w:b/>
          <w:bCs/>
          <w:u w:val="single"/>
          <w:rtl/>
        </w:rPr>
        <w:t xml:space="preserve">חוות דעת ספק יחיד לחברת </w:t>
      </w:r>
      <w:r>
        <w:rPr>
          <w:b/>
          <w:bCs/>
          <w:u w:val="single"/>
        </w:rPr>
        <w:t xml:space="preserve">DATABANK </w:t>
      </w:r>
      <w:r>
        <w:rPr>
          <w:b/>
          <w:bCs/>
          <w:u w:val="single"/>
          <w:rtl/>
        </w:rPr>
        <w:t xml:space="preserve"> לרכישת שירותי גיבוי חוץ אתרי</w:t>
      </w:r>
      <w:r w:rsidRPr="00F56118">
        <w:rPr>
          <w:b/>
          <w:bCs/>
          <w:u w:val="single"/>
        </w:rPr>
        <w:t xml:space="preserve"> </w:t>
      </w:r>
    </w:p>
    <w:p w:rsidR="00AE6E9D" w:rsidRDefault="00AE6E9D" w:rsidP="00E75F57">
      <w:pPr>
        <w:spacing w:line="360" w:lineRule="auto"/>
        <w:rPr>
          <w:rtl/>
        </w:rPr>
      </w:pPr>
    </w:p>
    <w:p w:rsidR="00AE6E9D" w:rsidRDefault="00AE6E9D" w:rsidP="00DF0D30">
      <w:pPr>
        <w:spacing w:line="360" w:lineRule="auto"/>
        <w:rPr>
          <w:rtl/>
        </w:rPr>
      </w:pPr>
      <w:r w:rsidRPr="00D56A18">
        <w:rPr>
          <w:b/>
          <w:bCs/>
          <w:u w:val="single"/>
          <w:rtl/>
        </w:rPr>
        <w:t>סוג הפנייה:</w:t>
      </w:r>
      <w:r>
        <w:rPr>
          <w:rtl/>
        </w:rPr>
        <w:t xml:space="preserve"> אישור פרסום כוונה להתקשר עם ספק יחיד</w:t>
      </w:r>
    </w:p>
    <w:p w:rsidR="00AE6E9D" w:rsidRPr="00D56A18" w:rsidRDefault="00AE6E9D" w:rsidP="00DF0D30">
      <w:pPr>
        <w:spacing w:line="360" w:lineRule="auto"/>
        <w:rPr>
          <w:b/>
          <w:bCs/>
          <w:u w:val="single"/>
          <w:rtl/>
        </w:rPr>
      </w:pPr>
      <w:r w:rsidRPr="00D56A18">
        <w:rPr>
          <w:b/>
          <w:bCs/>
          <w:u w:val="single"/>
          <w:rtl/>
        </w:rPr>
        <w:t>צורך:</w:t>
      </w:r>
    </w:p>
    <w:p w:rsidR="00AE6E9D" w:rsidRDefault="00AE6E9D" w:rsidP="00DF0D30">
      <w:pPr>
        <w:spacing w:line="360" w:lineRule="auto"/>
        <w:rPr>
          <w:rtl/>
        </w:rPr>
      </w:pPr>
      <w:r>
        <w:rPr>
          <w:rtl/>
        </w:rPr>
        <w:t>פרסום כוונה לספק יחיד ופניה נוספת לוועדה כעבור 10 ימים בבקשה לספק יחיד.</w:t>
      </w:r>
    </w:p>
    <w:p w:rsidR="00AE6E9D" w:rsidRDefault="00AE6E9D" w:rsidP="00DF0D30">
      <w:pPr>
        <w:spacing w:line="360" w:lineRule="auto"/>
        <w:rPr>
          <w:rtl/>
        </w:rPr>
      </w:pPr>
      <w:r>
        <w:rPr>
          <w:rtl/>
        </w:rPr>
        <w:t xml:space="preserve">חברת </w:t>
      </w:r>
      <w:r>
        <w:t>DATABANK</w:t>
      </w:r>
      <w:r>
        <w:rPr>
          <w:rtl/>
        </w:rPr>
        <w:t xml:space="preserve"> הינה החברה היחידה בארץ המספקת את השירות.</w:t>
      </w:r>
    </w:p>
    <w:p w:rsidR="00AE6E9D" w:rsidRDefault="00AE6E9D" w:rsidP="00DF0D30">
      <w:pPr>
        <w:spacing w:line="360" w:lineRule="auto"/>
        <w:rPr>
          <w:rtl/>
        </w:rPr>
      </w:pPr>
    </w:p>
    <w:p w:rsidR="00AE6E9D" w:rsidRPr="00D56A18" w:rsidRDefault="00AE6E9D" w:rsidP="00DF0D30">
      <w:pPr>
        <w:spacing w:line="360" w:lineRule="auto"/>
        <w:rPr>
          <w:b/>
          <w:bCs/>
          <w:u w:val="single"/>
          <w:rtl/>
        </w:rPr>
      </w:pPr>
      <w:r w:rsidRPr="00D56A18">
        <w:rPr>
          <w:b/>
          <w:bCs/>
          <w:u w:val="single"/>
          <w:rtl/>
        </w:rPr>
        <w:t>הסבר:</w:t>
      </w:r>
    </w:p>
    <w:p w:rsidR="00AE6E9D" w:rsidRDefault="00AE6E9D" w:rsidP="00DF0D30">
      <w:pPr>
        <w:spacing w:line="360" w:lineRule="auto"/>
        <w:rPr>
          <w:rtl/>
        </w:rPr>
      </w:pPr>
      <w:r>
        <w:rPr>
          <w:rtl/>
        </w:rPr>
        <w:t xml:space="preserve">על מנת לייעל ולשפר את מערך הגיבויים של מרכב"ה הוחלט להזמין שירותי גיבוי חוץ אתרי שתנוהל ותאובטח ע"י חברת </w:t>
      </w:r>
      <w:r>
        <w:t>DATABANK</w:t>
      </w:r>
      <w:r>
        <w:rPr>
          <w:rtl/>
        </w:rPr>
        <w:t>.השירות כולל איסוף קלטות פעם בשבוע,העברתן לאתר מרוחק ומאובטח של החברה בת"א ושמירה בתנאי סביבה מתאימים לשמירת קלטות גיבויים.</w:t>
      </w:r>
    </w:p>
    <w:p w:rsidR="00AE6E9D" w:rsidRDefault="00AE6E9D" w:rsidP="00DF0D30">
      <w:pPr>
        <w:spacing w:line="360" w:lineRule="auto"/>
        <w:rPr>
          <w:rtl/>
        </w:rPr>
      </w:pPr>
    </w:p>
    <w:p w:rsidR="00AE6E9D" w:rsidRPr="009E6C86" w:rsidRDefault="00AE6E9D" w:rsidP="00DF0D30">
      <w:pPr>
        <w:spacing w:line="360" w:lineRule="auto"/>
        <w:rPr>
          <w:b/>
          <w:bCs/>
          <w:u w:val="single"/>
          <w:rtl/>
        </w:rPr>
      </w:pPr>
      <w:r w:rsidRPr="009E6C86">
        <w:rPr>
          <w:b/>
          <w:bCs/>
          <w:u w:val="single"/>
          <w:rtl/>
        </w:rPr>
        <w:t>פרוצדורה:</w:t>
      </w:r>
    </w:p>
    <w:p w:rsidR="00AE6E9D" w:rsidRDefault="00AE6E9D" w:rsidP="00DF0D30">
      <w:pPr>
        <w:spacing w:line="360" w:lineRule="auto"/>
        <w:rPr>
          <w:rtl/>
        </w:rPr>
      </w:pPr>
      <w:r>
        <w:rPr>
          <w:rtl/>
        </w:rPr>
        <w:t>נוהל רכישה:פרסום חוות דעת ספק יחיד בנושא ופנייה נוספת לוועדה כעבור 10 ימים בבקשה לאישור ספק יחיד.</w:t>
      </w:r>
    </w:p>
    <w:p w:rsidR="00AE6E9D" w:rsidRPr="00DF0D30" w:rsidRDefault="00AE6E9D" w:rsidP="00DF0D30">
      <w:pPr>
        <w:spacing w:line="360" w:lineRule="auto"/>
        <w:rPr>
          <w:rtl/>
        </w:rPr>
      </w:pPr>
    </w:p>
    <w:p w:rsidR="00AE6E9D" w:rsidRDefault="00AE6E9D" w:rsidP="00F56118">
      <w:pPr>
        <w:spacing w:line="360" w:lineRule="auto"/>
        <w:rPr>
          <w:rtl/>
        </w:rPr>
      </w:pPr>
    </w:p>
    <w:p w:rsidR="00AE6E9D" w:rsidRDefault="00AE6E9D" w:rsidP="00F56118">
      <w:pPr>
        <w:spacing w:line="360" w:lineRule="auto"/>
        <w:ind w:left="3600" w:firstLine="720"/>
        <w:jc w:val="center"/>
        <w:rPr>
          <w:rtl/>
        </w:rPr>
      </w:pPr>
      <w:r>
        <w:rPr>
          <w:rtl/>
        </w:rPr>
        <w:t>בכבוד רב</w:t>
      </w:r>
    </w:p>
    <w:p w:rsidR="00AE6E9D" w:rsidRDefault="00AE6E9D" w:rsidP="002F760B">
      <w:pPr>
        <w:spacing w:line="360" w:lineRule="auto"/>
        <w:ind w:firstLine="720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  <w:t xml:space="preserve">               אריה סניור</w:t>
      </w:r>
    </w:p>
    <w:p w:rsidR="00AE6E9D" w:rsidRDefault="00AE6E9D" w:rsidP="00E75F57">
      <w:pPr>
        <w:spacing w:line="360" w:lineRule="auto"/>
        <w:rPr>
          <w:rtl/>
        </w:rPr>
      </w:pPr>
      <w:r>
        <w:rPr>
          <w:rtl/>
        </w:rPr>
        <w:t xml:space="preserve">                                                                                                          מנהל טכנולוגיה</w:t>
      </w:r>
    </w:p>
    <w:p w:rsidR="00AE6E9D" w:rsidRDefault="00AE6E9D" w:rsidP="002F760B">
      <w:pPr>
        <w:spacing w:line="360" w:lineRule="auto"/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</w:p>
    <w:p w:rsidR="00AE6E9D" w:rsidRDefault="00AE6E9D" w:rsidP="00E75F57">
      <w:pPr>
        <w:spacing w:line="360" w:lineRule="auto"/>
        <w:rPr>
          <w:rtl/>
        </w:rPr>
      </w:pPr>
    </w:p>
    <w:p w:rsidR="00AE6E9D" w:rsidRDefault="00AE6E9D" w:rsidP="00E75F57">
      <w:pPr>
        <w:spacing w:line="360" w:lineRule="auto"/>
        <w:rPr>
          <w:rtl/>
        </w:rPr>
      </w:pPr>
    </w:p>
    <w:p w:rsidR="00AE6E9D" w:rsidRDefault="00AE6E9D" w:rsidP="00E75F57">
      <w:pPr>
        <w:spacing w:line="360" w:lineRule="auto"/>
        <w:rPr>
          <w:rtl/>
        </w:rPr>
      </w:pPr>
    </w:p>
    <w:p w:rsidR="00AE6E9D" w:rsidRDefault="00AE6E9D" w:rsidP="00E75F57">
      <w:pPr>
        <w:spacing w:line="360" w:lineRule="auto"/>
        <w:rPr>
          <w:rtl/>
        </w:rPr>
      </w:pPr>
    </w:p>
    <w:sectPr w:rsidR="00AE6E9D" w:rsidSect="00C8602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70" w:right="1800" w:bottom="1440" w:left="1800" w:header="284" w:footer="298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E9D" w:rsidRDefault="00AE6E9D">
      <w:r>
        <w:separator/>
      </w:r>
    </w:p>
  </w:endnote>
  <w:endnote w:type="continuationSeparator" w:id="0">
    <w:p w:rsidR="00AE6E9D" w:rsidRDefault="00AE6E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Ruehl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E9D" w:rsidRDefault="00AE6E9D">
    <w:pPr>
      <w:pStyle w:val="Footer"/>
      <w:jc w:val="right"/>
      <w:rPr>
        <w:rtl/>
      </w:rPr>
    </w:pPr>
  </w:p>
  <w:p w:rsidR="00AE6E9D" w:rsidRPr="00EA7139" w:rsidRDefault="00AE6E9D" w:rsidP="00EA7139">
    <w:pPr>
      <w:pStyle w:val="Footer"/>
      <w:pBdr>
        <w:top w:val="single" w:sz="6" w:space="0" w:color="auto"/>
      </w:pBdr>
      <w:jc w:val="center"/>
      <w:rPr>
        <w:rtl/>
      </w:rPr>
    </w:pPr>
    <w:r>
      <w:rPr>
        <w:b/>
        <w:bCs/>
        <w:rtl/>
      </w:rPr>
      <w:t xml:space="preserve">רח' נתנאל לורך 1 ירושלים ת.ד. 13185 טלפון </w:t>
    </w:r>
    <w:r>
      <w:rPr>
        <w:b/>
        <w:bCs/>
      </w:rPr>
      <w:t>02-6664666</w:t>
    </w:r>
    <w:r>
      <w:rPr>
        <w:b/>
        <w:bCs/>
        <w:rtl/>
      </w:rPr>
      <w:t xml:space="preserve"> פקס: </w:t>
    </w:r>
    <w:r>
      <w:rPr>
        <w:b/>
        <w:bCs/>
      </w:rPr>
      <w:t>02-6664650</w:t>
    </w:r>
    <w:r>
      <w:rPr>
        <w:b/>
        <w:bCs/>
        <w:rtl/>
      </w:rPr>
      <w:br/>
    </w:r>
    <w:hyperlink r:id="rId1" w:history="1">
      <w:r w:rsidRPr="00B710EA">
        <w:rPr>
          <w:rStyle w:val="Hyperlink"/>
          <w:rFonts w:cs="FrankRuehl"/>
          <w:b/>
          <w:bCs/>
        </w:rPr>
        <w:t>www.gov.il</w:t>
      </w:r>
    </w:hyperlink>
  </w:p>
  <w:p w:rsidR="00AE6E9D" w:rsidRDefault="00AE6E9D" w:rsidP="00EA7139">
    <w:pPr>
      <w:pStyle w:val="Footer"/>
      <w:jc w:val="right"/>
    </w:pPr>
    <w:fldSimple w:instr=" PAGE   \* MERGEFORMAT ">
      <w:r>
        <w:rPr>
          <w:noProof/>
          <w:rtl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E9D" w:rsidRDefault="00AE6E9D" w:rsidP="00C86023">
    <w:pPr>
      <w:pStyle w:val="Footer"/>
      <w:jc w:val="right"/>
      <w:rPr>
        <w:rtl/>
      </w:rPr>
    </w:pPr>
  </w:p>
  <w:p w:rsidR="00AE6E9D" w:rsidRPr="00EA7139" w:rsidRDefault="00AE6E9D" w:rsidP="00C86023">
    <w:pPr>
      <w:pStyle w:val="Footer"/>
      <w:pBdr>
        <w:top w:val="single" w:sz="6" w:space="0" w:color="auto"/>
      </w:pBdr>
      <w:jc w:val="center"/>
      <w:rPr>
        <w:rtl/>
      </w:rPr>
    </w:pPr>
    <w:r>
      <w:rPr>
        <w:b/>
        <w:bCs/>
        <w:rtl/>
      </w:rPr>
      <w:t xml:space="preserve">רח' נתנאל לורך 1 ירושלים ת.ד. 13185 טלפון </w:t>
    </w:r>
    <w:r>
      <w:rPr>
        <w:b/>
        <w:bCs/>
      </w:rPr>
      <w:t>02-6664666</w:t>
    </w:r>
    <w:r>
      <w:rPr>
        <w:b/>
        <w:bCs/>
        <w:rtl/>
      </w:rPr>
      <w:t xml:space="preserve"> פקס: </w:t>
    </w:r>
    <w:r>
      <w:rPr>
        <w:b/>
        <w:bCs/>
      </w:rPr>
      <w:t>02-6664650</w:t>
    </w:r>
    <w:r>
      <w:rPr>
        <w:b/>
        <w:bCs/>
        <w:rtl/>
      </w:rPr>
      <w:br/>
    </w:r>
    <w:hyperlink r:id="rId1" w:history="1">
      <w:r w:rsidRPr="00B710EA">
        <w:rPr>
          <w:rStyle w:val="Hyperlink"/>
          <w:rFonts w:cs="FrankRuehl"/>
          <w:b/>
          <w:bCs/>
        </w:rPr>
        <w:t>www.gov.il</w:t>
      </w:r>
    </w:hyperlink>
  </w:p>
  <w:p w:rsidR="00AE6E9D" w:rsidRDefault="00AE6E9D" w:rsidP="00C86023">
    <w:pPr>
      <w:pStyle w:val="Footer"/>
      <w:jc w:val="right"/>
    </w:pPr>
    <w:fldSimple w:instr=" PAGE   \* MERGEFORMAT ">
      <w:r>
        <w:rPr>
          <w:noProof/>
          <w:rtl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E9D" w:rsidRDefault="00AE6E9D">
      <w:r>
        <w:separator/>
      </w:r>
    </w:p>
  </w:footnote>
  <w:footnote w:type="continuationSeparator" w:id="0">
    <w:p w:rsidR="00AE6E9D" w:rsidRDefault="00AE6E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E9D" w:rsidRDefault="00AE6E9D" w:rsidP="00C86023">
    <w:pPr>
      <w:pStyle w:val="Footer"/>
      <w:tabs>
        <w:tab w:val="left" w:pos="1451"/>
      </w:tabs>
      <w:jc w:val="both"/>
      <w:rPr>
        <w:rtl/>
      </w:rPr>
    </w:pPr>
    <w:r>
      <w:rPr>
        <w:rtl/>
      </w:rPr>
      <w:tab/>
      <w:t xml:space="preserve">מדינת ישראל פרויקט ממשל זמין </w:t>
    </w:r>
    <w:hyperlink r:id="rId1" w:history="1">
      <w:r w:rsidRPr="00B710EA">
        <w:rPr>
          <w:rStyle w:val="Hyperlink"/>
          <w:rFonts w:cs="FrankRuehl"/>
        </w:rPr>
        <w:t>www.gov.il</w:t>
      </w:r>
    </w:hyperlink>
    <w:r>
      <w:t xml:space="preserve"> </w:t>
    </w:r>
    <w:r>
      <w:rPr>
        <w:rtl/>
      </w:rPr>
      <w:t xml:space="preserve">                                   </w:t>
    </w:r>
    <w:r w:rsidRPr="000E1A07">
      <w:rPr>
        <w:rFonts w:ascii="Arial" w:hAnsi="Arial" w:cs="Arial"/>
        <w:noProof/>
        <w:color w:val="1D5872"/>
        <w:sz w:val="20"/>
        <w:szCs w:val="20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8" type="#_x0000_t75" alt="header_logo" style="width:40.5pt;height:20.25pt;visibility:visible">
          <v:imagedata r:id="rId2" o:title="" cropleft="44675f" cropright="6974f"/>
        </v:shape>
      </w:pict>
    </w:r>
    <w:r>
      <w:rPr>
        <w:rtl/>
      </w:rPr>
      <w:tab/>
      <w:t xml:space="preserve"> </w:t>
    </w:r>
  </w:p>
  <w:p w:rsidR="00AE6E9D" w:rsidRDefault="00AE6E9D" w:rsidP="00C86023">
    <w:pPr>
      <w:pStyle w:val="Footer"/>
      <w:pBdr>
        <w:top w:val="single" w:sz="6" w:space="0" w:color="auto"/>
      </w:pBdr>
    </w:pPr>
  </w:p>
  <w:p w:rsidR="00AE6E9D" w:rsidRDefault="00AE6E9D" w:rsidP="00C86023">
    <w:pPr>
      <w:pStyle w:val="Footer"/>
      <w:jc w:val="right"/>
    </w:pPr>
  </w:p>
  <w:p w:rsidR="00AE6E9D" w:rsidRDefault="00AE6E9D" w:rsidP="00C86023">
    <w:pPr>
      <w:pStyle w:val="Header"/>
      <w:tabs>
        <w:tab w:val="clear" w:pos="8306"/>
        <w:tab w:val="right" w:pos="9582"/>
      </w:tabs>
      <w:jc w:val="right"/>
      <w:rPr>
        <w:rFonts w:ascii="David" w:hAnsi="David" w:cs="David"/>
        <w:b/>
        <w:color w:val="0000FF"/>
        <w:szCs w:val="20"/>
        <w:rtl/>
        <w:lang w:eastAsia="en-US"/>
      </w:rPr>
    </w:pPr>
    <w:r>
      <w:rPr>
        <w:rFonts w:ascii="David" w:hAnsi="David" w:cs="David"/>
        <w:b/>
        <w:color w:val="0000FF"/>
        <w:szCs w:val="20"/>
        <w:rtl/>
        <w:lang w:eastAsia="en-US"/>
      </w:rPr>
      <w:t xml:space="preserve">                        </w:t>
    </w:r>
    <w:r>
      <w:rPr>
        <w:rFonts w:ascii="David" w:hAnsi="David" w:cs="David"/>
        <w:b/>
        <w:color w:val="0000FF"/>
        <w:szCs w:val="20"/>
        <w:rtl/>
        <w:lang w:eastAsia="en-US"/>
      </w:rPr>
      <w:tab/>
    </w:r>
    <w:r>
      <w:rPr>
        <w:rFonts w:ascii="David" w:hAnsi="David" w:cs="David"/>
        <w:b/>
        <w:color w:val="0000FF"/>
        <w:szCs w:val="20"/>
        <w:rtl/>
        <w:lang w:eastAsia="en-US"/>
      </w:rPr>
      <w:tab/>
    </w:r>
  </w:p>
  <w:p w:rsidR="00AE6E9D" w:rsidRDefault="00AE6E9D">
    <w:pPr>
      <w:pStyle w:val="Header"/>
      <w:tabs>
        <w:tab w:val="center" w:pos="1274"/>
      </w:tabs>
      <w:ind w:left="-994"/>
      <w:rPr>
        <w:rtl/>
      </w:rPr>
    </w:pPr>
    <w:r>
      <w:rPr>
        <w:rFonts w:ascii="David" w:hAnsi="David" w:cs="David"/>
        <w:szCs w:val="20"/>
        <w:rtl/>
        <w:lang w:eastAsia="en-US"/>
      </w:rPr>
      <w:t xml:space="preserve">      </w:t>
    </w:r>
    <w:r>
      <w:rPr>
        <w:rtl/>
        <w:lang w:eastAsia="en-US"/>
      </w:rPr>
      <w:t xml:space="preserve">                              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E9D" w:rsidRDefault="00AE6E9D" w:rsidP="00C86023">
    <w:pPr>
      <w:pStyle w:val="Header"/>
      <w:jc w:val="center"/>
      <w:rPr>
        <w:rFonts w:ascii="David" w:hAnsi="David" w:cs="David"/>
        <w:b/>
        <w:spacing w:val="60"/>
        <w:sz w:val="32"/>
        <w:szCs w:val="32"/>
        <w:rtl/>
        <w:lang w:eastAsia="en-US"/>
      </w:rPr>
    </w:pPr>
    <w:r>
      <w:rPr>
        <w:rFonts w:ascii="David" w:hAnsi="David" w:cs="David" w:hint="eastAsia"/>
        <w:b/>
        <w:spacing w:val="60"/>
        <w:sz w:val="32"/>
        <w:szCs w:val="32"/>
        <w:rtl/>
        <w:lang w:eastAsia="en-US"/>
      </w:rPr>
      <w:t>מדינת</w:t>
    </w:r>
    <w:r>
      <w:rPr>
        <w:rFonts w:ascii="David" w:hAnsi="David" w:cs="David"/>
        <w:b/>
        <w:spacing w:val="60"/>
        <w:sz w:val="32"/>
        <w:szCs w:val="32"/>
        <w:rtl/>
        <w:lang w:eastAsia="en-US"/>
      </w:rPr>
      <w:t xml:space="preserve"> יש</w:t>
    </w:r>
    <w:r>
      <w:rPr>
        <w:rFonts w:ascii="David" w:hAnsi="David" w:cs="David" w:hint="eastAsia"/>
        <w:b/>
        <w:spacing w:val="60"/>
        <w:sz w:val="32"/>
        <w:szCs w:val="32"/>
        <w:rtl/>
        <w:lang w:eastAsia="en-US"/>
      </w:rPr>
      <w:t>ראל</w:t>
    </w:r>
  </w:p>
  <w:p w:rsidR="00AE6E9D" w:rsidRDefault="00AE6E9D" w:rsidP="00C86023">
    <w:pPr>
      <w:pStyle w:val="Header"/>
      <w:jc w:val="center"/>
      <w:rPr>
        <w:rFonts w:ascii="David" w:hAnsi="David" w:cs="David"/>
        <w:b/>
        <w:szCs w:val="20"/>
        <w:rtl/>
        <w:lang w:eastAsia="en-US"/>
      </w:rPr>
    </w:pPr>
    <w:r>
      <w:rPr>
        <w:rFonts w:ascii="David" w:hAnsi="David" w:cs="David" w:hint="eastAsia"/>
        <w:b/>
        <w:szCs w:val="20"/>
        <w:rtl/>
        <w:lang w:eastAsia="en-US"/>
      </w:rPr>
      <w:t>פרויקט</w:t>
    </w:r>
    <w:r>
      <w:rPr>
        <w:rFonts w:ascii="David" w:hAnsi="David" w:cs="David"/>
        <w:b/>
        <w:szCs w:val="20"/>
        <w:rtl/>
        <w:lang w:eastAsia="en-US"/>
      </w:rPr>
      <w:t xml:space="preserve"> ממשל זמין</w:t>
    </w:r>
  </w:p>
  <w:p w:rsidR="00AE6E9D" w:rsidRDefault="00AE6E9D" w:rsidP="00F56118">
    <w:pPr>
      <w:pStyle w:val="Header"/>
      <w:tabs>
        <w:tab w:val="clear" w:pos="8306"/>
        <w:tab w:val="right" w:pos="9582"/>
      </w:tabs>
      <w:jc w:val="right"/>
      <w:rPr>
        <w:rFonts w:ascii="David" w:hAnsi="David" w:cs="David"/>
        <w:b/>
        <w:color w:val="0000FF"/>
        <w:szCs w:val="20"/>
        <w:rtl/>
        <w:lang w:eastAsia="en-US"/>
      </w:rPr>
    </w:pPr>
    <w:r>
      <w:rPr>
        <w:rFonts w:ascii="David" w:hAnsi="David" w:cs="David"/>
        <w:b/>
        <w:color w:val="0000FF"/>
        <w:szCs w:val="20"/>
        <w:rtl/>
        <w:lang w:eastAsia="en-US"/>
      </w:rPr>
      <w:t xml:space="preserve">                        </w:t>
    </w:r>
    <w:r>
      <w:rPr>
        <w:rFonts w:ascii="David" w:hAnsi="David" w:cs="David"/>
        <w:b/>
        <w:color w:val="0000FF"/>
        <w:szCs w:val="20"/>
        <w:rtl/>
        <w:lang w:eastAsia="en-US"/>
      </w:rPr>
      <w:tab/>
    </w:r>
    <w:r w:rsidRPr="000E1A07">
      <w:rPr>
        <w:rFonts w:ascii="Arial" w:hAnsi="Arial" w:cs="Arial"/>
        <w:noProof/>
        <w:color w:val="1D5872"/>
        <w:sz w:val="20"/>
        <w:szCs w:val="20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alt="header_logo" style="width:102.75pt;height:69.75pt;visibility:visible">
          <v:imagedata r:id="rId1" o:title="" cropleft="44675f" cropright="6974f"/>
        </v:shape>
      </w:pict>
    </w:r>
    <w:r>
      <w:rPr>
        <w:rFonts w:ascii="David" w:hAnsi="David" w:cs="David"/>
        <w:b/>
        <w:color w:val="0000FF"/>
        <w:szCs w:val="20"/>
        <w:rtl/>
        <w:lang w:eastAsia="en-US"/>
      </w:rPr>
      <w:tab/>
    </w:r>
    <w:r>
      <w:rPr>
        <w:rFonts w:ascii="David" w:hAnsi="David" w:cs="David" w:hint="eastAsia"/>
        <w:b/>
        <w:color w:val="000000"/>
        <w:szCs w:val="24"/>
        <w:rtl/>
        <w:lang w:eastAsia="en-US"/>
      </w:rPr>
      <w:t>‏</w:t>
    </w:r>
  </w:p>
  <w:p w:rsidR="00AE6E9D" w:rsidRDefault="00AE6E9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>
        <v:imagedata r:id="rId1" o:title=""/>
      </v:shape>
    </w:pict>
  </w:numPicBullet>
  <w:numPicBullet w:numPicBulletId="1">
    <w:pict>
      <v:shape id="_x0000_i1026" type="#_x0000_t75" style="width:3in;height:3in" o:bullet="t">
        <v:imagedata r:id="rId1" o:title=""/>
      </v:shape>
    </w:pict>
  </w:numPicBullet>
  <w:abstractNum w:abstractNumId="0">
    <w:nsid w:val="05856B95"/>
    <w:multiLevelType w:val="hybridMultilevel"/>
    <w:tmpl w:val="26BC50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ED0275"/>
    <w:multiLevelType w:val="hybridMultilevel"/>
    <w:tmpl w:val="06F2D3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7CC3380"/>
    <w:multiLevelType w:val="hybridMultilevel"/>
    <w:tmpl w:val="00840B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E0E3329"/>
    <w:multiLevelType w:val="hybridMultilevel"/>
    <w:tmpl w:val="BB041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5C405B"/>
    <w:multiLevelType w:val="hybridMultilevel"/>
    <w:tmpl w:val="657A7E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03410A8"/>
    <w:multiLevelType w:val="hybridMultilevel"/>
    <w:tmpl w:val="61625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BD6A45"/>
    <w:multiLevelType w:val="hybridMultilevel"/>
    <w:tmpl w:val="4AF657C8"/>
    <w:lvl w:ilvl="0" w:tplc="3904B8F6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52A47C4"/>
    <w:multiLevelType w:val="hybridMultilevel"/>
    <w:tmpl w:val="653ACE2A"/>
    <w:lvl w:ilvl="0" w:tplc="040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E9481B"/>
    <w:multiLevelType w:val="hybridMultilevel"/>
    <w:tmpl w:val="D92C05B6"/>
    <w:lvl w:ilvl="0" w:tplc="0409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>
    <w:nsid w:val="460E4CA4"/>
    <w:multiLevelType w:val="hybridMultilevel"/>
    <w:tmpl w:val="8F4840E4"/>
    <w:lvl w:ilvl="0" w:tplc="3904B8F6">
      <w:numFmt w:val="bullet"/>
      <w:lvlText w:val=""/>
      <w:lvlJc w:val="left"/>
      <w:pPr>
        <w:tabs>
          <w:tab w:val="num" w:pos="705"/>
        </w:tabs>
        <w:ind w:left="705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10">
    <w:nsid w:val="4E711BB1"/>
    <w:multiLevelType w:val="hybridMultilevel"/>
    <w:tmpl w:val="036211BC"/>
    <w:lvl w:ilvl="0" w:tplc="3904B8F6">
      <w:numFmt w:val="bullet"/>
      <w:lvlText w:val=""/>
      <w:lvlJc w:val="left"/>
      <w:pPr>
        <w:tabs>
          <w:tab w:val="num" w:pos="1005"/>
        </w:tabs>
        <w:ind w:left="1005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1">
    <w:nsid w:val="5CF27EED"/>
    <w:multiLevelType w:val="hybridMultilevel"/>
    <w:tmpl w:val="320C831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D9E4AE1"/>
    <w:multiLevelType w:val="hybridMultilevel"/>
    <w:tmpl w:val="D7965740"/>
    <w:lvl w:ilvl="0" w:tplc="3904B8F6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7C6268F"/>
    <w:multiLevelType w:val="hybridMultilevel"/>
    <w:tmpl w:val="FA7AC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8"/>
  </w:num>
  <w:num w:numId="5">
    <w:abstractNumId w:val="9"/>
  </w:num>
  <w:num w:numId="6">
    <w:abstractNumId w:val="10"/>
  </w:num>
  <w:num w:numId="7">
    <w:abstractNumId w:val="12"/>
  </w:num>
  <w:num w:numId="8">
    <w:abstractNumId w:val="6"/>
  </w:num>
  <w:num w:numId="9">
    <w:abstractNumId w:val="13"/>
  </w:num>
  <w:num w:numId="10">
    <w:abstractNumId w:val="5"/>
  </w:num>
  <w:num w:numId="11">
    <w:abstractNumId w:val="3"/>
  </w:num>
  <w:num w:numId="12">
    <w:abstractNumId w:val="2"/>
  </w:num>
  <w:num w:numId="13">
    <w:abstractNumId w:val="4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5A55"/>
    <w:rsid w:val="00005CAB"/>
    <w:rsid w:val="00027896"/>
    <w:rsid w:val="00032220"/>
    <w:rsid w:val="00035EAC"/>
    <w:rsid w:val="00041CB1"/>
    <w:rsid w:val="00067304"/>
    <w:rsid w:val="00090F53"/>
    <w:rsid w:val="000974A7"/>
    <w:rsid w:val="000A54B7"/>
    <w:rsid w:val="000E1A07"/>
    <w:rsid w:val="000E50C8"/>
    <w:rsid w:val="000F0E09"/>
    <w:rsid w:val="001122D3"/>
    <w:rsid w:val="001312C3"/>
    <w:rsid w:val="00132EC5"/>
    <w:rsid w:val="001358C9"/>
    <w:rsid w:val="00153D5D"/>
    <w:rsid w:val="00156406"/>
    <w:rsid w:val="0016507B"/>
    <w:rsid w:val="001855D3"/>
    <w:rsid w:val="00197F9B"/>
    <w:rsid w:val="001A0DCA"/>
    <w:rsid w:val="001A7137"/>
    <w:rsid w:val="001C6386"/>
    <w:rsid w:val="001D2046"/>
    <w:rsid w:val="001D3206"/>
    <w:rsid w:val="001D420A"/>
    <w:rsid w:val="001D57F1"/>
    <w:rsid w:val="001F67D7"/>
    <w:rsid w:val="00206D68"/>
    <w:rsid w:val="00237313"/>
    <w:rsid w:val="00245BB5"/>
    <w:rsid w:val="002A519F"/>
    <w:rsid w:val="002D2232"/>
    <w:rsid w:val="002F26F8"/>
    <w:rsid w:val="002F760B"/>
    <w:rsid w:val="003306F6"/>
    <w:rsid w:val="00374C29"/>
    <w:rsid w:val="00375C5C"/>
    <w:rsid w:val="00386DAE"/>
    <w:rsid w:val="00397367"/>
    <w:rsid w:val="003C118E"/>
    <w:rsid w:val="003E0437"/>
    <w:rsid w:val="003F0687"/>
    <w:rsid w:val="003F2D6F"/>
    <w:rsid w:val="003F7430"/>
    <w:rsid w:val="004075A5"/>
    <w:rsid w:val="00443791"/>
    <w:rsid w:val="00467330"/>
    <w:rsid w:val="004769EA"/>
    <w:rsid w:val="00484B19"/>
    <w:rsid w:val="0049186A"/>
    <w:rsid w:val="004B0D1F"/>
    <w:rsid w:val="004C0381"/>
    <w:rsid w:val="004C1550"/>
    <w:rsid w:val="004C7627"/>
    <w:rsid w:val="004D326C"/>
    <w:rsid w:val="004D6FD6"/>
    <w:rsid w:val="004E0B31"/>
    <w:rsid w:val="00500387"/>
    <w:rsid w:val="0050799A"/>
    <w:rsid w:val="00530910"/>
    <w:rsid w:val="0053235C"/>
    <w:rsid w:val="00541E12"/>
    <w:rsid w:val="005552BD"/>
    <w:rsid w:val="00563DAD"/>
    <w:rsid w:val="00585A55"/>
    <w:rsid w:val="005A10B4"/>
    <w:rsid w:val="005B282A"/>
    <w:rsid w:val="005B719A"/>
    <w:rsid w:val="005B7AC2"/>
    <w:rsid w:val="005E1923"/>
    <w:rsid w:val="005F4E12"/>
    <w:rsid w:val="006259E3"/>
    <w:rsid w:val="006316F4"/>
    <w:rsid w:val="0066724F"/>
    <w:rsid w:val="00675164"/>
    <w:rsid w:val="006B1A4C"/>
    <w:rsid w:val="006C121F"/>
    <w:rsid w:val="006C57E6"/>
    <w:rsid w:val="006D6A04"/>
    <w:rsid w:val="006E22A4"/>
    <w:rsid w:val="006E66D9"/>
    <w:rsid w:val="006F7B8A"/>
    <w:rsid w:val="006F7C5C"/>
    <w:rsid w:val="0072663E"/>
    <w:rsid w:val="00743F14"/>
    <w:rsid w:val="00744F49"/>
    <w:rsid w:val="007A3117"/>
    <w:rsid w:val="007D41DA"/>
    <w:rsid w:val="008234B5"/>
    <w:rsid w:val="00837840"/>
    <w:rsid w:val="00842153"/>
    <w:rsid w:val="008434A4"/>
    <w:rsid w:val="00856860"/>
    <w:rsid w:val="00856967"/>
    <w:rsid w:val="00863B5D"/>
    <w:rsid w:val="00876153"/>
    <w:rsid w:val="0088212E"/>
    <w:rsid w:val="00884B6D"/>
    <w:rsid w:val="008A3180"/>
    <w:rsid w:val="008A411D"/>
    <w:rsid w:val="008B45FD"/>
    <w:rsid w:val="008D06BA"/>
    <w:rsid w:val="008D4E06"/>
    <w:rsid w:val="00913518"/>
    <w:rsid w:val="00945488"/>
    <w:rsid w:val="0095168C"/>
    <w:rsid w:val="00962971"/>
    <w:rsid w:val="0097085C"/>
    <w:rsid w:val="00974092"/>
    <w:rsid w:val="009755E9"/>
    <w:rsid w:val="00975DA9"/>
    <w:rsid w:val="009812E4"/>
    <w:rsid w:val="00983B5D"/>
    <w:rsid w:val="0099102F"/>
    <w:rsid w:val="00992B73"/>
    <w:rsid w:val="009B25C4"/>
    <w:rsid w:val="009B34B9"/>
    <w:rsid w:val="009D4154"/>
    <w:rsid w:val="009E6C86"/>
    <w:rsid w:val="009E6F64"/>
    <w:rsid w:val="00A31974"/>
    <w:rsid w:val="00A32323"/>
    <w:rsid w:val="00A453B9"/>
    <w:rsid w:val="00A45FCD"/>
    <w:rsid w:val="00A46486"/>
    <w:rsid w:val="00A701D0"/>
    <w:rsid w:val="00A70F2A"/>
    <w:rsid w:val="00A82427"/>
    <w:rsid w:val="00A871FF"/>
    <w:rsid w:val="00A97BD2"/>
    <w:rsid w:val="00AE18F1"/>
    <w:rsid w:val="00AE6E9D"/>
    <w:rsid w:val="00AF504A"/>
    <w:rsid w:val="00B23461"/>
    <w:rsid w:val="00B2461D"/>
    <w:rsid w:val="00B525B0"/>
    <w:rsid w:val="00B64D0C"/>
    <w:rsid w:val="00B710EA"/>
    <w:rsid w:val="00B966D5"/>
    <w:rsid w:val="00BC1EE8"/>
    <w:rsid w:val="00BC5364"/>
    <w:rsid w:val="00BE3B3C"/>
    <w:rsid w:val="00C0361F"/>
    <w:rsid w:val="00C03C15"/>
    <w:rsid w:val="00C122DC"/>
    <w:rsid w:val="00C36438"/>
    <w:rsid w:val="00C51DEE"/>
    <w:rsid w:val="00C70E6C"/>
    <w:rsid w:val="00C86023"/>
    <w:rsid w:val="00C93D85"/>
    <w:rsid w:val="00CA2C6C"/>
    <w:rsid w:val="00CC29CB"/>
    <w:rsid w:val="00D30817"/>
    <w:rsid w:val="00D31FBD"/>
    <w:rsid w:val="00D371D0"/>
    <w:rsid w:val="00D41831"/>
    <w:rsid w:val="00D51F30"/>
    <w:rsid w:val="00D520A5"/>
    <w:rsid w:val="00D55AC6"/>
    <w:rsid w:val="00D56A18"/>
    <w:rsid w:val="00D634E6"/>
    <w:rsid w:val="00D6371F"/>
    <w:rsid w:val="00DB15F2"/>
    <w:rsid w:val="00DB41E9"/>
    <w:rsid w:val="00DB444F"/>
    <w:rsid w:val="00DD22BA"/>
    <w:rsid w:val="00DE3B50"/>
    <w:rsid w:val="00DF0D30"/>
    <w:rsid w:val="00E31475"/>
    <w:rsid w:val="00E34B2A"/>
    <w:rsid w:val="00E36132"/>
    <w:rsid w:val="00E4601E"/>
    <w:rsid w:val="00E46FF2"/>
    <w:rsid w:val="00E56E55"/>
    <w:rsid w:val="00E611C0"/>
    <w:rsid w:val="00E75F57"/>
    <w:rsid w:val="00E77CC3"/>
    <w:rsid w:val="00EA2875"/>
    <w:rsid w:val="00EA7139"/>
    <w:rsid w:val="00EB7571"/>
    <w:rsid w:val="00EC14C2"/>
    <w:rsid w:val="00EC56BB"/>
    <w:rsid w:val="00ED4005"/>
    <w:rsid w:val="00EE4555"/>
    <w:rsid w:val="00EF3645"/>
    <w:rsid w:val="00F246EA"/>
    <w:rsid w:val="00F27445"/>
    <w:rsid w:val="00F27D30"/>
    <w:rsid w:val="00F55B8D"/>
    <w:rsid w:val="00F56118"/>
    <w:rsid w:val="00F80258"/>
    <w:rsid w:val="00F83710"/>
    <w:rsid w:val="00F84363"/>
    <w:rsid w:val="00F915D3"/>
    <w:rsid w:val="00FA2A7C"/>
    <w:rsid w:val="00FB4AA2"/>
    <w:rsid w:val="00FC3944"/>
    <w:rsid w:val="00FC6B4F"/>
    <w:rsid w:val="00FD0440"/>
    <w:rsid w:val="00FE2659"/>
    <w:rsid w:val="00FF6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367"/>
    <w:pPr>
      <w:bidi/>
      <w:jc w:val="both"/>
    </w:pPr>
    <w:rPr>
      <w:rFonts w:cs="FrankRuehl"/>
      <w:sz w:val="24"/>
      <w:szCs w:val="26"/>
      <w:lang w:eastAsia="he-I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7085C"/>
    <w:pPr>
      <w:tabs>
        <w:tab w:val="center" w:pos="4153"/>
        <w:tab w:val="right" w:pos="8306"/>
      </w:tabs>
      <w:jc w:val="left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86023"/>
    <w:rPr>
      <w:rFonts w:cs="FrankRuehl"/>
      <w:sz w:val="26"/>
      <w:szCs w:val="26"/>
      <w:lang w:eastAsia="he-IL" w:bidi="he-IL"/>
    </w:rPr>
  </w:style>
  <w:style w:type="paragraph" w:styleId="Footer">
    <w:name w:val="footer"/>
    <w:basedOn w:val="Normal"/>
    <w:link w:val="FooterChar"/>
    <w:uiPriority w:val="99"/>
    <w:rsid w:val="0097085C"/>
    <w:pPr>
      <w:tabs>
        <w:tab w:val="center" w:pos="4153"/>
        <w:tab w:val="right" w:pos="8306"/>
      </w:tabs>
      <w:jc w:val="left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A7139"/>
    <w:rPr>
      <w:rFonts w:cs="FrankRuehl"/>
      <w:sz w:val="26"/>
      <w:szCs w:val="26"/>
      <w:lang w:eastAsia="he-IL" w:bidi="he-IL"/>
    </w:rPr>
  </w:style>
  <w:style w:type="table" w:styleId="TableGrid">
    <w:name w:val="Table Grid"/>
    <w:basedOn w:val="TableNormal"/>
    <w:uiPriority w:val="99"/>
    <w:rsid w:val="00DB41E9"/>
    <w:pPr>
      <w:bidi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BC536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C86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86023"/>
    <w:rPr>
      <w:rFonts w:ascii="Tahoma" w:hAnsi="Tahoma" w:cs="Tahoma"/>
      <w:sz w:val="16"/>
      <w:szCs w:val="16"/>
      <w:lang w:eastAsia="he-IL" w:bidi="he-IL"/>
    </w:rPr>
  </w:style>
  <w:style w:type="paragraph" w:styleId="ListParagraph">
    <w:name w:val="List Paragraph"/>
    <w:basedOn w:val="Normal"/>
    <w:uiPriority w:val="99"/>
    <w:qFormat/>
    <w:rsid w:val="003C11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294">
              <w:marLeft w:val="0"/>
              <w:marRight w:val="-292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7292">
                  <w:marLeft w:val="0"/>
                  <w:marRight w:val="2928"/>
                  <w:marTop w:val="720"/>
                  <w:marBottom w:val="0"/>
                  <w:divBdr>
                    <w:top w:val="single" w:sz="6" w:space="0" w:color="AAAAAA"/>
                    <w:left w:val="none" w:sz="0" w:space="0" w:color="auto"/>
                    <w:bottom w:val="single" w:sz="6" w:space="0" w:color="AAAAAA"/>
                    <w:right w:val="single" w:sz="6" w:space="0" w:color="AAAAAA"/>
                  </w:divBdr>
                  <w:divsChild>
                    <w:div w:id="467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7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v.i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v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gov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nhas\Documents\&#1502;&#1502;&#1513;&#1500;&#1494;&#1502;&#1497;&#150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ממשלזמין.dotx</Template>
  <TotalTime>0</TotalTime>
  <Pages>1</Pages>
  <Words>133</Words>
  <Characters>668</Characters>
  <Application>Microsoft Office Outlook</Application>
  <DocSecurity>0</DocSecurity>
  <Lines>0</Lines>
  <Paragraphs>0</Paragraphs>
  <ScaleCrop>false</ScaleCrop>
  <Company>MOF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</dc:title>
  <dc:subject/>
  <dc:creator>pinhas</dc:creator>
  <cp:keywords/>
  <dc:description/>
  <cp:lastModifiedBy>nir</cp:lastModifiedBy>
  <cp:revision>2</cp:revision>
  <cp:lastPrinted>2009-07-26T08:25:00Z</cp:lastPrinted>
  <dcterms:created xsi:type="dcterms:W3CDTF">2009-11-18T11:42:00Z</dcterms:created>
  <dcterms:modified xsi:type="dcterms:W3CDTF">2009-11-18T11:42:00Z</dcterms:modified>
</cp:coreProperties>
</file>